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B02" w:rsidRDefault="00130B02" w:rsidP="00D3580F">
      <w:pPr>
        <w:tabs>
          <w:tab w:val="left" w:pos="3827"/>
        </w:tabs>
        <w:spacing w:before="0"/>
        <w:ind w:left="-4678"/>
      </w:pPr>
    </w:p>
    <w:tbl>
      <w:tblPr>
        <w:tblStyle w:val="Tabellrutnt"/>
        <w:tblpPr w:horzAnchor="page" w:tblpX="4282" w:tblpY="58"/>
        <w:tblW w:w="6804" w:type="dxa"/>
        <w:tblLayout w:type="fixed"/>
        <w:tblLook w:val="04A0" w:firstRow="1" w:lastRow="0" w:firstColumn="1" w:lastColumn="0" w:noHBand="0" w:noVBand="1"/>
      </w:tblPr>
      <w:tblGrid>
        <w:gridCol w:w="6804"/>
      </w:tblGrid>
      <w:tr w:rsidR="00D3580F" w:rsidTr="00B73EA7">
        <w:trPr>
          <w:trHeight w:val="4859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CB5019"/>
          </w:tcPr>
          <w:p w:rsidR="00161479" w:rsidRPr="002C114F" w:rsidRDefault="00161479" w:rsidP="007C5F13">
            <w:pPr>
              <w:pStyle w:val="Inbjudan"/>
            </w:pPr>
            <w:r w:rsidRPr="002C114F">
              <w:t>Inbjudan</w:t>
            </w:r>
          </w:p>
          <w:p w:rsidR="006D7640" w:rsidRDefault="006D7640" w:rsidP="007C5F13">
            <w:pPr>
              <w:pStyle w:val="Titel"/>
            </w:pPr>
          </w:p>
          <w:p w:rsidR="00161479" w:rsidRPr="00FE14CA" w:rsidRDefault="00FE14CA" w:rsidP="007C5F13">
            <w:pPr>
              <w:pStyle w:val="Titel"/>
              <w:rPr>
                <w:sz w:val="52"/>
                <w:szCs w:val="52"/>
              </w:rPr>
            </w:pPr>
            <w:r w:rsidRPr="00FE14CA">
              <w:rPr>
                <w:sz w:val="52"/>
                <w:szCs w:val="52"/>
              </w:rPr>
              <w:t>Switch för dig som har en</w:t>
            </w:r>
            <w:r w:rsidR="00B73EA7" w:rsidRPr="00FE14CA">
              <w:rPr>
                <w:sz w:val="52"/>
                <w:szCs w:val="52"/>
              </w:rPr>
              <w:t xml:space="preserve"> </w:t>
            </w:r>
            <w:r w:rsidR="001F5801" w:rsidRPr="00FE14CA">
              <w:rPr>
                <w:sz w:val="52"/>
                <w:szCs w:val="52"/>
              </w:rPr>
              <w:t>funktionsnedsättning</w:t>
            </w:r>
          </w:p>
          <w:p w:rsidR="00AD27E9" w:rsidRDefault="00AD27E9" w:rsidP="006D7640">
            <w:pPr>
              <w:pStyle w:val="Ingress"/>
            </w:pPr>
          </w:p>
          <w:p w:rsidR="00D3580F" w:rsidRDefault="00100E65" w:rsidP="006D7640">
            <w:pPr>
              <w:pStyle w:val="Ingress"/>
            </w:pPr>
            <w:r>
              <w:t>Kursen är för dig som är 13 år och uppåt.</w:t>
            </w:r>
          </w:p>
        </w:tc>
      </w:tr>
    </w:tbl>
    <w:tbl>
      <w:tblPr>
        <w:tblStyle w:val="Tabellrutnt"/>
        <w:tblpPr w:vertAnchor="page" w:horzAnchor="page" w:tblpX="880" w:tblpY="5688"/>
        <w:tblW w:w="0" w:type="auto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D3580F" w:rsidTr="00B73EA7">
        <w:trPr>
          <w:trHeight w:val="485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007EC4"/>
          </w:tcPr>
          <w:p w:rsidR="00B73EA7" w:rsidRDefault="00B73EA7" w:rsidP="000E5924">
            <w:pPr>
              <w:pStyle w:val="VarNrHur"/>
              <w:tabs>
                <w:tab w:val="center" w:pos="1632"/>
              </w:tabs>
              <w:spacing w:before="425"/>
            </w:pPr>
            <w:r w:rsidRPr="00F33CE2">
              <w:rPr>
                <w:rFonts w:ascii="Stockholm Type Bold" w:hAnsi="Stockholm Type Bold"/>
                <w:b/>
              </w:rPr>
              <w:t>Var</w:t>
            </w:r>
            <w:r>
              <w:t>:</w:t>
            </w:r>
            <w:r w:rsidR="000E5924">
              <w:tab/>
            </w:r>
          </w:p>
          <w:p w:rsidR="00B73EA7" w:rsidRDefault="00B73EA7" w:rsidP="00B73EA7">
            <w:pPr>
              <w:pStyle w:val="VarNrHur"/>
            </w:pPr>
            <w:r>
              <w:t>Eriksdalsbadet, Hammarby</w:t>
            </w:r>
            <w:r w:rsidR="00C95014">
              <w:t xml:space="preserve"> S</w:t>
            </w:r>
            <w:r>
              <w:t xml:space="preserve">lussväg 20 </w:t>
            </w:r>
          </w:p>
          <w:p w:rsidR="00B73EA7" w:rsidRDefault="00B73EA7" w:rsidP="00B73EA7">
            <w:pPr>
              <w:pStyle w:val="VarNrHur"/>
            </w:pPr>
          </w:p>
          <w:p w:rsidR="00B73EA7" w:rsidRDefault="00B73EA7" w:rsidP="00B73EA7">
            <w:pPr>
              <w:pStyle w:val="VarNrHur"/>
            </w:pPr>
            <w:r>
              <w:t>T-bana Skanstull</w:t>
            </w:r>
          </w:p>
          <w:p w:rsidR="00B73EA7" w:rsidRDefault="00B73EA7" w:rsidP="00B73EA7">
            <w:pPr>
              <w:pStyle w:val="VarNrHur"/>
            </w:pPr>
          </w:p>
          <w:p w:rsidR="00B73EA7" w:rsidRDefault="00B73EA7" w:rsidP="00B73EA7">
            <w:pPr>
              <w:pStyle w:val="VarNrHur"/>
            </w:pPr>
            <w:r w:rsidRPr="00F33CE2">
              <w:rPr>
                <w:rFonts w:ascii="Stockholm Type Bold" w:hAnsi="Stockholm Type Bold"/>
                <w:b/>
              </w:rPr>
              <w:t>När</w:t>
            </w:r>
            <w:r>
              <w:t>:</w:t>
            </w:r>
          </w:p>
          <w:p w:rsidR="00B73EA7" w:rsidRDefault="001E2760" w:rsidP="00B73EA7">
            <w:pPr>
              <w:pStyle w:val="VarNrHur"/>
            </w:pPr>
            <w:r>
              <w:t>Mån</w:t>
            </w:r>
            <w:r w:rsidR="00B73EA7">
              <w:t>dagar klockan 17:00-17:45</w:t>
            </w:r>
          </w:p>
          <w:p w:rsidR="00B73EA7" w:rsidRDefault="00B73EA7" w:rsidP="00B73EA7">
            <w:pPr>
              <w:pStyle w:val="VarNrHur"/>
            </w:pPr>
          </w:p>
          <w:p w:rsidR="00B73EA7" w:rsidRDefault="00B73EA7" w:rsidP="00B73EA7">
            <w:pPr>
              <w:pStyle w:val="VarNrHur"/>
            </w:pPr>
            <w:r>
              <w:t>Kursstart:</w:t>
            </w:r>
          </w:p>
          <w:p w:rsidR="002B1138" w:rsidRDefault="00FE14CA" w:rsidP="00B73EA7">
            <w:pPr>
              <w:pStyle w:val="VarNrHur"/>
            </w:pPr>
            <w:r>
              <w:t>3 februari 2016</w:t>
            </w:r>
          </w:p>
          <w:p w:rsidR="00C363A7" w:rsidRDefault="00C363A7" w:rsidP="00B73EA7">
            <w:pPr>
              <w:pStyle w:val="VarNrHur"/>
            </w:pPr>
          </w:p>
          <w:p w:rsidR="00C363A7" w:rsidRDefault="00C363A7" w:rsidP="00B73EA7">
            <w:pPr>
              <w:pStyle w:val="VarNrHur"/>
            </w:pPr>
          </w:p>
          <w:p w:rsidR="00A170D2" w:rsidRDefault="00A170D2" w:rsidP="00B73EA7">
            <w:pPr>
              <w:pStyle w:val="VarNrHur"/>
            </w:pPr>
          </w:p>
          <w:p w:rsidR="00D3580F" w:rsidRDefault="00D3580F" w:rsidP="00B73EA7">
            <w:pPr>
              <w:pStyle w:val="VarNrHur"/>
            </w:pPr>
          </w:p>
        </w:tc>
      </w:tr>
    </w:tbl>
    <w:p w:rsidR="002B1138" w:rsidRDefault="001D2F50" w:rsidP="00B73EA7">
      <w:pPr>
        <w:pStyle w:val="Normalwebb"/>
        <w:rPr>
          <w:rFonts w:ascii="Stockholm Type Regular" w:hAnsi="Stockholm Type Regular"/>
        </w:rPr>
      </w:pPr>
      <w:r>
        <w:rPr>
          <w:b/>
          <w:noProof/>
          <w:sz w:val="22"/>
          <w:szCs w:val="22"/>
        </w:rPr>
        <w:drawing>
          <wp:inline distT="0" distB="0" distL="0" distR="0" wp14:anchorId="573BC144" wp14:editId="2A724058">
            <wp:extent cx="2711303" cy="1807535"/>
            <wp:effectExtent l="0" t="0" r="0" b="254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6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860" cy="181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377">
        <w:rPr>
          <w:rFonts w:ascii="Stockholm Type Regular" w:hAnsi="Stockholm Type Regular"/>
          <w:noProof/>
        </w:rPr>
        <w:drawing>
          <wp:inline distT="0" distB="0" distL="0" distR="0">
            <wp:extent cx="2711303" cy="1808100"/>
            <wp:effectExtent l="0" t="0" r="0" b="1905"/>
            <wp:docPr id="5" name="Bildobjekt 5" descr="D:\E-dal Pilates 150420\_DSC0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-dal Pilates 150420\_DSC03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151" cy="18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377">
        <w:rPr>
          <w:rFonts w:ascii="Stockholm Type Regular" w:hAnsi="Stockholm Type Regular"/>
        </w:rPr>
        <w:t xml:space="preserve">  Ledare Ingrid</w:t>
      </w:r>
    </w:p>
    <w:p w:rsidR="00FE14CA" w:rsidRDefault="00C95014" w:rsidP="00EA7882">
      <w:pPr>
        <w:pStyle w:val="Normalwebb"/>
        <w:spacing w:after="120" w:afterAutospacing="0"/>
        <w:rPr>
          <w:rFonts w:ascii="Stockholm Type Regular" w:hAnsi="Stockholm Type Regular"/>
        </w:rPr>
      </w:pPr>
      <w:r w:rsidRPr="001D2F50">
        <w:rPr>
          <w:rFonts w:ascii="Stockholm Type Regular" w:hAnsi="Stockholm Type Regular"/>
          <w:b/>
        </w:rPr>
        <w:t>Switch</w:t>
      </w:r>
      <w:r w:rsidR="00FE14CA">
        <w:rPr>
          <w:rFonts w:ascii="Stockholm Type Regular" w:hAnsi="Stockholm Type Regular"/>
        </w:rPr>
        <w:t xml:space="preserve"> är ett </w:t>
      </w:r>
      <w:r w:rsidR="006D7640">
        <w:rPr>
          <w:rFonts w:ascii="Stockholm Type Regular" w:hAnsi="Stockholm Type Regular"/>
        </w:rPr>
        <w:t xml:space="preserve">cirkelträningspass </w:t>
      </w:r>
      <w:r w:rsidR="00A170D2">
        <w:rPr>
          <w:rFonts w:ascii="Stockholm Type Regular" w:hAnsi="Stockholm Type Regular"/>
        </w:rPr>
        <w:t>i s</w:t>
      </w:r>
      <w:r w:rsidR="00B73EA7" w:rsidRPr="00B73EA7">
        <w:rPr>
          <w:rFonts w:ascii="Stockholm Type Regular" w:hAnsi="Stockholm Type Regular"/>
        </w:rPr>
        <w:t>witchgym</w:t>
      </w:r>
      <w:r w:rsidR="00FE14CA">
        <w:rPr>
          <w:rFonts w:ascii="Stockholm Type Regular" w:hAnsi="Stockholm Type Regular"/>
        </w:rPr>
        <w:t xml:space="preserve">met </w:t>
      </w:r>
      <w:r w:rsidR="00A170D2">
        <w:rPr>
          <w:rFonts w:ascii="Stockholm Type Regular" w:hAnsi="Stockholm Type Regular"/>
        </w:rPr>
        <w:t xml:space="preserve">med </w:t>
      </w:r>
      <w:r w:rsidR="00FE14CA">
        <w:rPr>
          <w:rFonts w:ascii="Stockholm Type Regular" w:hAnsi="Stockholm Type Regular"/>
        </w:rPr>
        <w:t xml:space="preserve">din ledare </w:t>
      </w:r>
      <w:r w:rsidR="001E2760">
        <w:rPr>
          <w:rFonts w:ascii="Stockholm Type Regular" w:hAnsi="Stockholm Type Regular"/>
        </w:rPr>
        <w:t>Ingrid L</w:t>
      </w:r>
      <w:r w:rsidR="00A170D2">
        <w:rPr>
          <w:rFonts w:ascii="Stockholm Type Regular" w:hAnsi="Stockholm Type Regular"/>
        </w:rPr>
        <w:t>.</w:t>
      </w:r>
    </w:p>
    <w:p w:rsidR="002B1138" w:rsidRDefault="00FE14CA" w:rsidP="00EA7882">
      <w:pPr>
        <w:pStyle w:val="Normalwebb"/>
        <w:spacing w:after="120" w:afterAutospacing="0"/>
        <w:rPr>
          <w:rFonts w:ascii="Stockholm Type Regular" w:hAnsi="Stockholm Type Regular"/>
        </w:rPr>
      </w:pPr>
      <w:r>
        <w:rPr>
          <w:rFonts w:ascii="Stockholm Type Regular" w:hAnsi="Stockholm Type Regular"/>
        </w:rPr>
        <w:t xml:space="preserve">Träningen </w:t>
      </w:r>
      <w:r w:rsidR="002B1138">
        <w:rPr>
          <w:rFonts w:ascii="Stockholm Type Regular" w:hAnsi="Stockholm Type Regular"/>
        </w:rPr>
        <w:t>sker stående</w:t>
      </w:r>
      <w:r>
        <w:t xml:space="preserve"> i</w:t>
      </w:r>
      <w:r>
        <w:rPr>
          <w:rFonts w:ascii="Stockholm Type Regular" w:hAnsi="Stockholm Type Regular"/>
        </w:rPr>
        <w:t xml:space="preserve"> styrketräningsmaskiner.</w:t>
      </w:r>
      <w:r w:rsidR="00B73EA7" w:rsidRPr="00B73EA7">
        <w:rPr>
          <w:rFonts w:ascii="Stockholm Type Regular" w:hAnsi="Stockholm Type Regular"/>
        </w:rPr>
        <w:t xml:space="preserve"> </w:t>
      </w:r>
    </w:p>
    <w:p w:rsidR="00FE14CA" w:rsidRPr="00EA7882" w:rsidRDefault="00FE14CA" w:rsidP="00EA7882">
      <w:pPr>
        <w:pStyle w:val="Normalwebb"/>
        <w:spacing w:after="120" w:afterAutospacing="0"/>
        <w:rPr>
          <w:rFonts w:ascii="Stockholm Type Regular" w:hAnsi="Stockholm Type Regular"/>
        </w:rPr>
      </w:pPr>
      <w:r>
        <w:rPr>
          <w:rFonts w:ascii="Stockholm Type Regular" w:hAnsi="Stockholm Type Regular"/>
        </w:rPr>
        <w:t>Du tränar hela kroppen.</w:t>
      </w:r>
    </w:p>
    <w:p w:rsidR="00E24C46" w:rsidRDefault="00E24C46" w:rsidP="00FE14CA">
      <w:pPr>
        <w:pStyle w:val="Normalwebb"/>
        <w:spacing w:after="120" w:afterAutospacing="0"/>
        <w:rPr>
          <w:rFonts w:ascii="Stockholm Type Regular" w:hAnsi="Stockholm Type Regular"/>
          <w:b/>
        </w:rPr>
      </w:pPr>
    </w:p>
    <w:p w:rsidR="00FE14CA" w:rsidRDefault="00FE14CA" w:rsidP="00FE14CA">
      <w:pPr>
        <w:pStyle w:val="Normalwebb"/>
        <w:spacing w:after="120" w:afterAutospacing="0"/>
      </w:pPr>
      <w:r w:rsidRPr="00FE70EC">
        <w:rPr>
          <w:rFonts w:ascii="Stockholm Type Regular" w:hAnsi="Stockholm Type Regular"/>
          <w:b/>
        </w:rPr>
        <w:t>Praktisk information</w:t>
      </w:r>
      <w:r w:rsidRPr="00FE70EC">
        <w:t>:</w:t>
      </w:r>
    </w:p>
    <w:p w:rsidR="00FE14CA" w:rsidRDefault="00FE14CA" w:rsidP="00FE14CA">
      <w:pPr>
        <w:pStyle w:val="Liststycke"/>
        <w:numPr>
          <w:ilvl w:val="0"/>
          <w:numId w:val="7"/>
        </w:numPr>
      </w:pPr>
      <w:r>
        <w:t>Om du byter om i omklädesrummet behöver du ett eget hänglås så att du kan låsa in dina kläder.</w:t>
      </w:r>
    </w:p>
    <w:p w:rsidR="00FE14CA" w:rsidRDefault="00FE14CA" w:rsidP="00FE14CA">
      <w:pPr>
        <w:pStyle w:val="Liststycke"/>
        <w:numPr>
          <w:ilvl w:val="0"/>
          <w:numId w:val="7"/>
        </w:numPr>
      </w:pPr>
      <w:r>
        <w:t>Ta med eget hänglås eller köp ett på simhallen för 30 kronor.</w:t>
      </w:r>
    </w:p>
    <w:p w:rsidR="00FE14CA" w:rsidRDefault="00FE14CA" w:rsidP="00FE14CA">
      <w:pPr>
        <w:pStyle w:val="Liststycke"/>
        <w:numPr>
          <w:ilvl w:val="0"/>
          <w:numId w:val="7"/>
        </w:numPr>
      </w:pPr>
      <w:r>
        <w:t xml:space="preserve">Vi startar klockan 17:00 i träningsalen. </w:t>
      </w:r>
    </w:p>
    <w:p w:rsidR="00FE14CA" w:rsidRPr="00317613" w:rsidRDefault="00FE14CA" w:rsidP="00FE14CA">
      <w:pPr>
        <w:pStyle w:val="Liststycke"/>
        <w:numPr>
          <w:ilvl w:val="0"/>
          <w:numId w:val="7"/>
        </w:numPr>
      </w:pPr>
      <w:r>
        <w:t>Efter träningen har du möjlighet att basta och simma.</w:t>
      </w:r>
    </w:p>
    <w:p w:rsidR="00FE14CA" w:rsidRPr="00317613" w:rsidRDefault="00FE14CA" w:rsidP="00FE14CA">
      <w:pPr>
        <w:pStyle w:val="Liststycke"/>
        <w:numPr>
          <w:ilvl w:val="0"/>
          <w:numId w:val="6"/>
        </w:numPr>
      </w:pPr>
      <w:r>
        <w:t>Ingen träning 2 mars och 30 mars</w:t>
      </w:r>
      <w:r w:rsidRPr="00317613">
        <w:t xml:space="preserve"> pga. </w:t>
      </w:r>
      <w:r>
        <w:t>skol</w:t>
      </w:r>
      <w:r w:rsidRPr="00317613">
        <w:t>lov.</w:t>
      </w:r>
    </w:p>
    <w:p w:rsidR="00FE14CA" w:rsidRPr="00317613" w:rsidRDefault="00FE14CA" w:rsidP="00FE14CA">
      <w:pPr>
        <w:rPr>
          <w:b/>
        </w:rPr>
      </w:pPr>
    </w:p>
    <w:p w:rsidR="00FE14CA" w:rsidRDefault="00FE14CA" w:rsidP="00FE14CA">
      <w:pPr>
        <w:rPr>
          <w:b/>
        </w:rPr>
      </w:pPr>
    </w:p>
    <w:p w:rsidR="00FE14CA" w:rsidRPr="00317613" w:rsidRDefault="00FE14CA" w:rsidP="00FE14CA">
      <w:r w:rsidRPr="00317613">
        <w:rPr>
          <w:b/>
        </w:rPr>
        <w:t>Anmälan och betalning</w:t>
      </w:r>
      <w:r w:rsidRPr="00317613">
        <w:t xml:space="preserve"> </w:t>
      </w:r>
    </w:p>
    <w:p w:rsidR="00FE14CA" w:rsidRDefault="00FE14CA" w:rsidP="00FE14CA">
      <w:r>
        <w:t>12 gånger kostar 550 kronor om du är 13- 19 år</w:t>
      </w:r>
    </w:p>
    <w:p w:rsidR="00FE14CA" w:rsidRDefault="00FE14CA" w:rsidP="00FE14CA">
      <w:pPr>
        <w:ind w:left="227" w:hanging="227"/>
      </w:pPr>
      <w:r>
        <w:t>12 gånger kostar 890 kronor om du är 20 år eller äldre</w:t>
      </w:r>
    </w:p>
    <w:p w:rsidR="00FE14CA" w:rsidRDefault="00FE14CA" w:rsidP="00FE14CA">
      <w:pPr>
        <w:ind w:left="227" w:hanging="227"/>
      </w:pPr>
    </w:p>
    <w:p w:rsidR="00FE14CA" w:rsidRDefault="00FE14CA" w:rsidP="00FE14CA">
      <w:pPr>
        <w:ind w:left="227" w:hanging="227"/>
      </w:pPr>
    </w:p>
    <w:p w:rsidR="00FE14CA" w:rsidRDefault="00FE14CA" w:rsidP="00FE14CA">
      <w:pPr>
        <w:ind w:left="227" w:hanging="227"/>
      </w:pPr>
      <w:r>
        <w:t xml:space="preserve">Om du bor i annan kommun än Stockholm kostar det 250 </w:t>
      </w:r>
    </w:p>
    <w:p w:rsidR="00FE14CA" w:rsidRDefault="00365377" w:rsidP="00FE14CA">
      <w:pPr>
        <w:ind w:left="227" w:hanging="227"/>
      </w:pPr>
      <w:proofErr w:type="gramStart"/>
      <w:r>
        <w:t xml:space="preserve">kronor </w:t>
      </w:r>
      <w:r w:rsidR="00FE14CA">
        <w:t>mer.</w:t>
      </w:r>
      <w:proofErr w:type="gramEnd"/>
    </w:p>
    <w:p w:rsidR="00FE14CA" w:rsidRDefault="00FE14CA" w:rsidP="00FE14CA">
      <w:pPr>
        <w:ind w:left="227" w:hanging="227"/>
      </w:pPr>
    </w:p>
    <w:p w:rsidR="00FE14CA" w:rsidRPr="00157DC3" w:rsidRDefault="00FE14CA" w:rsidP="00FE14CA">
      <w:r>
        <w:t xml:space="preserve">Anmälan och betalning sker i första hand på webben </w:t>
      </w:r>
      <w:r w:rsidRPr="00157DC3">
        <w:t>www.stockholm.se/aktivitetsbokningen</w:t>
      </w:r>
    </w:p>
    <w:p w:rsidR="00FE14CA" w:rsidRDefault="00FE14CA" w:rsidP="00FE14CA">
      <w:pPr>
        <w:rPr>
          <w:b/>
        </w:rPr>
      </w:pPr>
    </w:p>
    <w:p w:rsidR="001D2F50" w:rsidRDefault="001D2F50" w:rsidP="00B73EA7">
      <w:pPr>
        <w:rPr>
          <w:b/>
          <w:sz w:val="22"/>
          <w:szCs w:val="22"/>
        </w:rPr>
      </w:pPr>
    </w:p>
    <w:p w:rsidR="00130B02" w:rsidRDefault="00DB7D36" w:rsidP="006D7640">
      <w:pPr>
        <w:spacing w:before="30" w:after="30"/>
        <w:rPr>
          <w:sz w:val="22"/>
        </w:rPr>
      </w:pPr>
      <w:r>
        <w:rPr>
          <w:sz w:val="22"/>
        </w:rPr>
        <w:t>Välkommen!</w:t>
      </w:r>
    </w:p>
    <w:p w:rsidR="001D2F50" w:rsidRDefault="001D2F50" w:rsidP="006D7640">
      <w:pPr>
        <w:spacing w:before="30" w:after="30"/>
        <w:rPr>
          <w:sz w:val="22"/>
        </w:rPr>
      </w:pPr>
    </w:p>
    <w:p w:rsidR="001D2F50" w:rsidRDefault="001D2F50" w:rsidP="006D7640">
      <w:pPr>
        <w:spacing w:before="30" w:after="30"/>
        <w:rPr>
          <w:sz w:val="22"/>
        </w:rPr>
      </w:pPr>
      <w:r>
        <w:rPr>
          <w:noProof/>
          <w:sz w:val="22"/>
          <w:lang w:eastAsia="sv-S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94940" cy="1796415"/>
            <wp:effectExtent l="0" t="0" r="0" b="0"/>
            <wp:wrapSquare wrapText="bothSides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01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br w:type="textWrapping" w:clear="all"/>
      </w:r>
      <w:r w:rsidR="00FE14CA">
        <w:rPr>
          <w:sz w:val="22"/>
        </w:rPr>
        <w:t>Vi an</w:t>
      </w:r>
      <w:r>
        <w:rPr>
          <w:sz w:val="22"/>
        </w:rPr>
        <w:t>vänder också an</w:t>
      </w:r>
      <w:r w:rsidR="00365377">
        <w:rPr>
          <w:sz w:val="22"/>
        </w:rPr>
        <w:t>dra redskap då vi tränar switch exempelvis hantlar.</w:t>
      </w:r>
      <w:bookmarkStart w:id="0" w:name="_GoBack"/>
      <w:bookmarkEnd w:id="0"/>
    </w:p>
    <w:p w:rsidR="001D2F50" w:rsidRDefault="001D2F50" w:rsidP="006D7640">
      <w:pPr>
        <w:spacing w:before="30" w:after="30"/>
        <w:rPr>
          <w:sz w:val="22"/>
        </w:rPr>
      </w:pPr>
    </w:p>
    <w:p w:rsidR="001D2F50" w:rsidRDefault="001D2F50" w:rsidP="006D7640">
      <w:pPr>
        <w:spacing w:before="30" w:after="30"/>
        <w:rPr>
          <w:sz w:val="22"/>
        </w:rPr>
      </w:pPr>
      <w:r>
        <w:rPr>
          <w:noProof/>
          <w:sz w:val="22"/>
          <w:lang w:eastAsia="sv-SE"/>
        </w:rPr>
        <w:lastRenderedPageBreak/>
        <w:drawing>
          <wp:inline distT="0" distB="0" distL="0" distR="0">
            <wp:extent cx="2796363" cy="1864242"/>
            <wp:effectExtent l="0" t="0" r="4445" b="317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016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023" cy="186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F50" w:rsidRPr="00A170D2" w:rsidRDefault="001D2F50" w:rsidP="006D7640">
      <w:pPr>
        <w:spacing w:before="30" w:after="30"/>
        <w:rPr>
          <w:sz w:val="22"/>
        </w:rPr>
      </w:pPr>
      <w:r>
        <w:rPr>
          <w:sz w:val="22"/>
        </w:rPr>
        <w:t>Vi har väldigt roligt tillsammans så klart!</w:t>
      </w:r>
    </w:p>
    <w:sectPr w:rsidR="001D2F50" w:rsidRPr="00A170D2" w:rsidSect="000A7CFF">
      <w:headerReference w:type="default" r:id="rId14"/>
      <w:pgSz w:w="11907" w:h="16840" w:code="9"/>
      <w:pgMar w:top="794" w:right="851" w:bottom="2410" w:left="4576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138" w:rsidRDefault="002B1138" w:rsidP="00132E83">
      <w:pPr>
        <w:spacing w:line="240" w:lineRule="auto"/>
      </w:pPr>
      <w:r>
        <w:separator/>
      </w:r>
    </w:p>
  </w:endnote>
  <w:endnote w:type="continuationSeparator" w:id="0">
    <w:p w:rsidR="002B1138" w:rsidRDefault="002B1138" w:rsidP="00132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ockholm Type Regular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ockholm Type Display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ckholm Type Display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tockholm Type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138" w:rsidRDefault="002B1138" w:rsidP="00132E83">
      <w:pPr>
        <w:spacing w:line="240" w:lineRule="auto"/>
      </w:pPr>
      <w:r>
        <w:separator/>
      </w:r>
    </w:p>
  </w:footnote>
  <w:footnote w:type="continuationSeparator" w:id="0">
    <w:p w:rsidR="002B1138" w:rsidRDefault="002B1138" w:rsidP="00132E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138" w:rsidRDefault="002B1138" w:rsidP="00AC3FAD">
    <w:pPr>
      <w:pStyle w:val="Sidhuvud"/>
      <w:spacing w:before="0" w:line="240" w:lineRule="auto"/>
    </w:pPr>
    <w:r w:rsidRPr="007A3E25">
      <w:rPr>
        <w:noProof/>
        <w:lang w:eastAsia="sv-S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467995</wp:posOffset>
          </wp:positionH>
          <wp:positionV relativeFrom="page">
            <wp:posOffset>540385</wp:posOffset>
          </wp:positionV>
          <wp:extent cx="1619744" cy="546265"/>
          <wp:effectExtent l="19050" t="0" r="0" b="0"/>
          <wp:wrapNone/>
          <wp:docPr id="1" name="Bildobjekt 4" descr="StockholmsStad_logotype_45mmBred_300ppi_sva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ckholmsStad_logotype_45mmBred_300ppi_svart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9744" cy="54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F4640C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E068F9"/>
    <w:multiLevelType w:val="hybridMultilevel"/>
    <w:tmpl w:val="A95494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244BF4">
      <w:start w:val="12"/>
      <w:numFmt w:val="bullet"/>
      <w:lvlText w:val="•"/>
      <w:lvlJc w:val="left"/>
      <w:pPr>
        <w:ind w:left="1800" w:hanging="720"/>
      </w:pPr>
      <w:rPr>
        <w:rFonts w:ascii="Stockholm Type Regular" w:eastAsiaTheme="minorHAnsi" w:hAnsi="Stockholm Type Regular" w:cstheme="minorBid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8E6964"/>
    <w:multiLevelType w:val="hybridMultilevel"/>
    <w:tmpl w:val="8BEC49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D22395"/>
    <w:multiLevelType w:val="hybridMultilevel"/>
    <w:tmpl w:val="B9A2FAF6"/>
    <w:lvl w:ilvl="0" w:tplc="E3D02758">
      <w:start w:val="1"/>
      <w:numFmt w:val="decimal"/>
      <w:pStyle w:val="Liststycke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F8E4887"/>
    <w:multiLevelType w:val="hybridMultilevel"/>
    <w:tmpl w:val="094879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066354"/>
    <w:multiLevelType w:val="hybridMultilevel"/>
    <w:tmpl w:val="A0763F80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68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D2"/>
    <w:rsid w:val="00003E62"/>
    <w:rsid w:val="00003ED4"/>
    <w:rsid w:val="00005FE6"/>
    <w:rsid w:val="00015902"/>
    <w:rsid w:val="00016746"/>
    <w:rsid w:val="00016C97"/>
    <w:rsid w:val="00055590"/>
    <w:rsid w:val="00066E5C"/>
    <w:rsid w:val="0007099B"/>
    <w:rsid w:val="00073B45"/>
    <w:rsid w:val="0008613E"/>
    <w:rsid w:val="0009286B"/>
    <w:rsid w:val="000A3228"/>
    <w:rsid w:val="000A5C58"/>
    <w:rsid w:val="000A7CFF"/>
    <w:rsid w:val="000B0483"/>
    <w:rsid w:val="000C05CB"/>
    <w:rsid w:val="000D1177"/>
    <w:rsid w:val="000E5924"/>
    <w:rsid w:val="000F1CEE"/>
    <w:rsid w:val="000F2920"/>
    <w:rsid w:val="000F716F"/>
    <w:rsid w:val="001004BF"/>
    <w:rsid w:val="00100E65"/>
    <w:rsid w:val="0010139E"/>
    <w:rsid w:val="001061BB"/>
    <w:rsid w:val="001101C3"/>
    <w:rsid w:val="0011258A"/>
    <w:rsid w:val="00113B2F"/>
    <w:rsid w:val="00121945"/>
    <w:rsid w:val="00130B02"/>
    <w:rsid w:val="00132E83"/>
    <w:rsid w:val="00137BC1"/>
    <w:rsid w:val="00141A86"/>
    <w:rsid w:val="00143A19"/>
    <w:rsid w:val="00153301"/>
    <w:rsid w:val="0015628F"/>
    <w:rsid w:val="00161479"/>
    <w:rsid w:val="001652E3"/>
    <w:rsid w:val="00165D70"/>
    <w:rsid w:val="0017435A"/>
    <w:rsid w:val="00175E48"/>
    <w:rsid w:val="00180036"/>
    <w:rsid w:val="00187712"/>
    <w:rsid w:val="0019382D"/>
    <w:rsid w:val="001A495B"/>
    <w:rsid w:val="001B5CE5"/>
    <w:rsid w:val="001C3119"/>
    <w:rsid w:val="001C4FAF"/>
    <w:rsid w:val="001C667C"/>
    <w:rsid w:val="001D2F50"/>
    <w:rsid w:val="001D5A1E"/>
    <w:rsid w:val="001E2760"/>
    <w:rsid w:val="001F4CFA"/>
    <w:rsid w:val="001F5801"/>
    <w:rsid w:val="002030E1"/>
    <w:rsid w:val="002176CF"/>
    <w:rsid w:val="002221DB"/>
    <w:rsid w:val="00230E3F"/>
    <w:rsid w:val="00237AF4"/>
    <w:rsid w:val="00241DB6"/>
    <w:rsid w:val="00246FE4"/>
    <w:rsid w:val="00251FB9"/>
    <w:rsid w:val="00253213"/>
    <w:rsid w:val="00255516"/>
    <w:rsid w:val="00262EEA"/>
    <w:rsid w:val="00263D8D"/>
    <w:rsid w:val="002670F5"/>
    <w:rsid w:val="00272229"/>
    <w:rsid w:val="00277E8F"/>
    <w:rsid w:val="00290021"/>
    <w:rsid w:val="00292D12"/>
    <w:rsid w:val="00293158"/>
    <w:rsid w:val="0029475A"/>
    <w:rsid w:val="002A726A"/>
    <w:rsid w:val="002B1138"/>
    <w:rsid w:val="002B2950"/>
    <w:rsid w:val="002B379C"/>
    <w:rsid w:val="002C114F"/>
    <w:rsid w:val="002C119C"/>
    <w:rsid w:val="002F4D56"/>
    <w:rsid w:val="002F7BF0"/>
    <w:rsid w:val="00300534"/>
    <w:rsid w:val="003033F6"/>
    <w:rsid w:val="003110D1"/>
    <w:rsid w:val="00315571"/>
    <w:rsid w:val="003178E4"/>
    <w:rsid w:val="00321C2A"/>
    <w:rsid w:val="003353ED"/>
    <w:rsid w:val="0034145C"/>
    <w:rsid w:val="00347482"/>
    <w:rsid w:val="00353EF9"/>
    <w:rsid w:val="00353F9A"/>
    <w:rsid w:val="00364978"/>
    <w:rsid w:val="00365377"/>
    <w:rsid w:val="0036752B"/>
    <w:rsid w:val="003704DD"/>
    <w:rsid w:val="00380A64"/>
    <w:rsid w:val="00393AA7"/>
    <w:rsid w:val="0039520B"/>
    <w:rsid w:val="003A1008"/>
    <w:rsid w:val="003B01A4"/>
    <w:rsid w:val="003B4000"/>
    <w:rsid w:val="003B47F1"/>
    <w:rsid w:val="003C720C"/>
    <w:rsid w:val="003D6C81"/>
    <w:rsid w:val="003D7EB4"/>
    <w:rsid w:val="003F0113"/>
    <w:rsid w:val="003F2A38"/>
    <w:rsid w:val="003F38F1"/>
    <w:rsid w:val="003F648F"/>
    <w:rsid w:val="00401AE7"/>
    <w:rsid w:val="004252E7"/>
    <w:rsid w:val="004311BA"/>
    <w:rsid w:val="00447597"/>
    <w:rsid w:val="00465AD4"/>
    <w:rsid w:val="00470098"/>
    <w:rsid w:val="0047438C"/>
    <w:rsid w:val="00486C7F"/>
    <w:rsid w:val="00493C12"/>
    <w:rsid w:val="004A1062"/>
    <w:rsid w:val="004A155E"/>
    <w:rsid w:val="004A41D5"/>
    <w:rsid w:val="004A7FBA"/>
    <w:rsid w:val="004C2539"/>
    <w:rsid w:val="004C602E"/>
    <w:rsid w:val="004C61FE"/>
    <w:rsid w:val="004D0ED7"/>
    <w:rsid w:val="004D11C8"/>
    <w:rsid w:val="004D3E75"/>
    <w:rsid w:val="004E0FDA"/>
    <w:rsid w:val="004F432A"/>
    <w:rsid w:val="004F661A"/>
    <w:rsid w:val="00502869"/>
    <w:rsid w:val="00506209"/>
    <w:rsid w:val="00506E74"/>
    <w:rsid w:val="0052125D"/>
    <w:rsid w:val="00526B23"/>
    <w:rsid w:val="00530E6F"/>
    <w:rsid w:val="0053409C"/>
    <w:rsid w:val="005357AA"/>
    <w:rsid w:val="00540177"/>
    <w:rsid w:val="005420E8"/>
    <w:rsid w:val="00546811"/>
    <w:rsid w:val="00553BAA"/>
    <w:rsid w:val="00554595"/>
    <w:rsid w:val="00557A4C"/>
    <w:rsid w:val="00561049"/>
    <w:rsid w:val="005636D8"/>
    <w:rsid w:val="00573BC8"/>
    <w:rsid w:val="00587A5B"/>
    <w:rsid w:val="005924BF"/>
    <w:rsid w:val="005A60DE"/>
    <w:rsid w:val="005B11EF"/>
    <w:rsid w:val="005B6014"/>
    <w:rsid w:val="005C4467"/>
    <w:rsid w:val="005C700E"/>
    <w:rsid w:val="005D29C9"/>
    <w:rsid w:val="005D4806"/>
    <w:rsid w:val="005E661D"/>
    <w:rsid w:val="005F3A70"/>
    <w:rsid w:val="005F4C63"/>
    <w:rsid w:val="005F797B"/>
    <w:rsid w:val="006005E7"/>
    <w:rsid w:val="006029FB"/>
    <w:rsid w:val="006041E9"/>
    <w:rsid w:val="006108D0"/>
    <w:rsid w:val="00614FD5"/>
    <w:rsid w:val="00615C6A"/>
    <w:rsid w:val="00626219"/>
    <w:rsid w:val="0062702A"/>
    <w:rsid w:val="0062765A"/>
    <w:rsid w:val="0063007A"/>
    <w:rsid w:val="00632D1B"/>
    <w:rsid w:val="006341C9"/>
    <w:rsid w:val="00635EEE"/>
    <w:rsid w:val="00656874"/>
    <w:rsid w:val="0065764D"/>
    <w:rsid w:val="0066369C"/>
    <w:rsid w:val="0068375D"/>
    <w:rsid w:val="00692E4A"/>
    <w:rsid w:val="006A50D4"/>
    <w:rsid w:val="006A54CB"/>
    <w:rsid w:val="006D7640"/>
    <w:rsid w:val="006E72CE"/>
    <w:rsid w:val="006F05FA"/>
    <w:rsid w:val="006F3847"/>
    <w:rsid w:val="0070735A"/>
    <w:rsid w:val="00723D47"/>
    <w:rsid w:val="00740A65"/>
    <w:rsid w:val="0074214F"/>
    <w:rsid w:val="007436E8"/>
    <w:rsid w:val="007479EE"/>
    <w:rsid w:val="007546C1"/>
    <w:rsid w:val="00762DE6"/>
    <w:rsid w:val="00765739"/>
    <w:rsid w:val="007676F8"/>
    <w:rsid w:val="00782582"/>
    <w:rsid w:val="007A2727"/>
    <w:rsid w:val="007A2D82"/>
    <w:rsid w:val="007A3E25"/>
    <w:rsid w:val="007B06B0"/>
    <w:rsid w:val="007B667E"/>
    <w:rsid w:val="007C3128"/>
    <w:rsid w:val="007C3B79"/>
    <w:rsid w:val="007C5F13"/>
    <w:rsid w:val="007D04E3"/>
    <w:rsid w:val="007D3268"/>
    <w:rsid w:val="007D4FF2"/>
    <w:rsid w:val="007E4386"/>
    <w:rsid w:val="007E44C3"/>
    <w:rsid w:val="007E6FFA"/>
    <w:rsid w:val="007F1B45"/>
    <w:rsid w:val="00800BAF"/>
    <w:rsid w:val="00803A2E"/>
    <w:rsid w:val="00814ED0"/>
    <w:rsid w:val="008150F2"/>
    <w:rsid w:val="00816B2D"/>
    <w:rsid w:val="00822540"/>
    <w:rsid w:val="00825960"/>
    <w:rsid w:val="008276F2"/>
    <w:rsid w:val="00842F0F"/>
    <w:rsid w:val="00844E0F"/>
    <w:rsid w:val="008474C6"/>
    <w:rsid w:val="00853ABE"/>
    <w:rsid w:val="00855CDA"/>
    <w:rsid w:val="0086150C"/>
    <w:rsid w:val="00874016"/>
    <w:rsid w:val="00884449"/>
    <w:rsid w:val="008B6A33"/>
    <w:rsid w:val="008B78FD"/>
    <w:rsid w:val="008C3053"/>
    <w:rsid w:val="008C3335"/>
    <w:rsid w:val="008C351E"/>
    <w:rsid w:val="008C479D"/>
    <w:rsid w:val="008D244B"/>
    <w:rsid w:val="008E5323"/>
    <w:rsid w:val="008F7EDC"/>
    <w:rsid w:val="00906D59"/>
    <w:rsid w:val="00910E75"/>
    <w:rsid w:val="0091178D"/>
    <w:rsid w:val="009310A0"/>
    <w:rsid w:val="00953FC2"/>
    <w:rsid w:val="009617B6"/>
    <w:rsid w:val="00980959"/>
    <w:rsid w:val="009A7292"/>
    <w:rsid w:val="009B10D8"/>
    <w:rsid w:val="009B3AB7"/>
    <w:rsid w:val="009B773D"/>
    <w:rsid w:val="009C191B"/>
    <w:rsid w:val="009C1AD1"/>
    <w:rsid w:val="009C65A4"/>
    <w:rsid w:val="009C7391"/>
    <w:rsid w:val="009C7774"/>
    <w:rsid w:val="009D3B61"/>
    <w:rsid w:val="009F29FE"/>
    <w:rsid w:val="00A01AD9"/>
    <w:rsid w:val="00A03850"/>
    <w:rsid w:val="00A170D2"/>
    <w:rsid w:val="00A2180F"/>
    <w:rsid w:val="00A52AD7"/>
    <w:rsid w:val="00A623EA"/>
    <w:rsid w:val="00A63C7D"/>
    <w:rsid w:val="00A642F1"/>
    <w:rsid w:val="00A72A24"/>
    <w:rsid w:val="00A75819"/>
    <w:rsid w:val="00A75A9B"/>
    <w:rsid w:val="00A84274"/>
    <w:rsid w:val="00A95BE0"/>
    <w:rsid w:val="00AA430C"/>
    <w:rsid w:val="00AA61B5"/>
    <w:rsid w:val="00AB2D51"/>
    <w:rsid w:val="00AB69CF"/>
    <w:rsid w:val="00AC0619"/>
    <w:rsid w:val="00AC17B8"/>
    <w:rsid w:val="00AC1AEA"/>
    <w:rsid w:val="00AC3FAD"/>
    <w:rsid w:val="00AC7FAF"/>
    <w:rsid w:val="00AD27E9"/>
    <w:rsid w:val="00AD4209"/>
    <w:rsid w:val="00AE7D88"/>
    <w:rsid w:val="00B027DF"/>
    <w:rsid w:val="00B15175"/>
    <w:rsid w:val="00B17CEA"/>
    <w:rsid w:val="00B2057F"/>
    <w:rsid w:val="00B2239A"/>
    <w:rsid w:val="00B24CF9"/>
    <w:rsid w:val="00B31DF2"/>
    <w:rsid w:val="00B37D5C"/>
    <w:rsid w:val="00B50506"/>
    <w:rsid w:val="00B5444D"/>
    <w:rsid w:val="00B55957"/>
    <w:rsid w:val="00B632D4"/>
    <w:rsid w:val="00B73EA7"/>
    <w:rsid w:val="00B922D7"/>
    <w:rsid w:val="00BA5716"/>
    <w:rsid w:val="00BB29E1"/>
    <w:rsid w:val="00BB3E71"/>
    <w:rsid w:val="00BC43C2"/>
    <w:rsid w:val="00BD0AFE"/>
    <w:rsid w:val="00BD6012"/>
    <w:rsid w:val="00BF0D0E"/>
    <w:rsid w:val="00BF1B16"/>
    <w:rsid w:val="00C013FB"/>
    <w:rsid w:val="00C061BD"/>
    <w:rsid w:val="00C06371"/>
    <w:rsid w:val="00C20233"/>
    <w:rsid w:val="00C26223"/>
    <w:rsid w:val="00C363A7"/>
    <w:rsid w:val="00C41D27"/>
    <w:rsid w:val="00C51C04"/>
    <w:rsid w:val="00C54694"/>
    <w:rsid w:val="00C61F12"/>
    <w:rsid w:val="00C65AEC"/>
    <w:rsid w:val="00C75A37"/>
    <w:rsid w:val="00C812F4"/>
    <w:rsid w:val="00C85D12"/>
    <w:rsid w:val="00C9268F"/>
    <w:rsid w:val="00C93986"/>
    <w:rsid w:val="00C95014"/>
    <w:rsid w:val="00CA1623"/>
    <w:rsid w:val="00CA6303"/>
    <w:rsid w:val="00CD1538"/>
    <w:rsid w:val="00CD369B"/>
    <w:rsid w:val="00CD7F8D"/>
    <w:rsid w:val="00CE73CA"/>
    <w:rsid w:val="00D04E75"/>
    <w:rsid w:val="00D07CD3"/>
    <w:rsid w:val="00D15737"/>
    <w:rsid w:val="00D167F3"/>
    <w:rsid w:val="00D21D4F"/>
    <w:rsid w:val="00D249EB"/>
    <w:rsid w:val="00D31606"/>
    <w:rsid w:val="00D3580F"/>
    <w:rsid w:val="00D41CBD"/>
    <w:rsid w:val="00D44B10"/>
    <w:rsid w:val="00D44D44"/>
    <w:rsid w:val="00D57A5E"/>
    <w:rsid w:val="00D615A9"/>
    <w:rsid w:val="00D62477"/>
    <w:rsid w:val="00D62ABB"/>
    <w:rsid w:val="00D76818"/>
    <w:rsid w:val="00D8021A"/>
    <w:rsid w:val="00D80533"/>
    <w:rsid w:val="00D83187"/>
    <w:rsid w:val="00D934A4"/>
    <w:rsid w:val="00D94CDE"/>
    <w:rsid w:val="00DA5599"/>
    <w:rsid w:val="00DB2B90"/>
    <w:rsid w:val="00DB7D36"/>
    <w:rsid w:val="00DC3D9B"/>
    <w:rsid w:val="00DC4026"/>
    <w:rsid w:val="00DC46E7"/>
    <w:rsid w:val="00DD3217"/>
    <w:rsid w:val="00DD5932"/>
    <w:rsid w:val="00DD710A"/>
    <w:rsid w:val="00DE2319"/>
    <w:rsid w:val="00DE511F"/>
    <w:rsid w:val="00DE6478"/>
    <w:rsid w:val="00DF4270"/>
    <w:rsid w:val="00E205C4"/>
    <w:rsid w:val="00E24C46"/>
    <w:rsid w:val="00E40C31"/>
    <w:rsid w:val="00E4606B"/>
    <w:rsid w:val="00E53ABD"/>
    <w:rsid w:val="00E644CC"/>
    <w:rsid w:val="00E73EC4"/>
    <w:rsid w:val="00E77699"/>
    <w:rsid w:val="00E85268"/>
    <w:rsid w:val="00E9203E"/>
    <w:rsid w:val="00EA3E66"/>
    <w:rsid w:val="00EA7882"/>
    <w:rsid w:val="00EB5B20"/>
    <w:rsid w:val="00EC05C2"/>
    <w:rsid w:val="00EC36A3"/>
    <w:rsid w:val="00EC37E4"/>
    <w:rsid w:val="00ED60BF"/>
    <w:rsid w:val="00EE2076"/>
    <w:rsid w:val="00EE20DB"/>
    <w:rsid w:val="00EE7ABB"/>
    <w:rsid w:val="00EF2923"/>
    <w:rsid w:val="00F05F69"/>
    <w:rsid w:val="00F101AD"/>
    <w:rsid w:val="00F13676"/>
    <w:rsid w:val="00F1704E"/>
    <w:rsid w:val="00F22C81"/>
    <w:rsid w:val="00F31C51"/>
    <w:rsid w:val="00F33CE2"/>
    <w:rsid w:val="00F3490B"/>
    <w:rsid w:val="00F41723"/>
    <w:rsid w:val="00F43501"/>
    <w:rsid w:val="00F527D5"/>
    <w:rsid w:val="00F56B9B"/>
    <w:rsid w:val="00F601A7"/>
    <w:rsid w:val="00F634BD"/>
    <w:rsid w:val="00F646B0"/>
    <w:rsid w:val="00F708FC"/>
    <w:rsid w:val="00F70DC2"/>
    <w:rsid w:val="00F76E71"/>
    <w:rsid w:val="00F81EB3"/>
    <w:rsid w:val="00F91FC0"/>
    <w:rsid w:val="00F968C0"/>
    <w:rsid w:val="00FA39AC"/>
    <w:rsid w:val="00FA5021"/>
    <w:rsid w:val="00FA6027"/>
    <w:rsid w:val="00FA67A0"/>
    <w:rsid w:val="00FB1314"/>
    <w:rsid w:val="00FB734E"/>
    <w:rsid w:val="00FB7854"/>
    <w:rsid w:val="00FC0B67"/>
    <w:rsid w:val="00FC56E2"/>
    <w:rsid w:val="00FC7A73"/>
    <w:rsid w:val="00FE14CA"/>
    <w:rsid w:val="00FF3A1A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81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86" w:qFormat="1"/>
    <w:lsdException w:name="Title" w:uiPriority="10" w:unhideWhenUsed="0"/>
    <w:lsdException w:name="Default Paragraph Font" w:uiPriority="1"/>
    <w:lsdException w:name="Subtitle" w:uiPriority="11" w:unhideWhenUsed="0"/>
    <w:lsdException w:name="Strong" w:uiPriority="22" w:unhideWhenUsed="0" w:qFormat="1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EA7"/>
    <w:pPr>
      <w:spacing w:before="13"/>
    </w:pPr>
    <w:rPr>
      <w:rFonts w:ascii="Stockholm Type Regular" w:hAnsi="Stockholm Type Regular"/>
      <w:sz w:val="24"/>
      <w:szCs w:val="24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93C12"/>
    <w:pPr>
      <w:keepNext/>
      <w:keepLines/>
      <w:spacing w:before="300"/>
      <w:outlineLvl w:val="0"/>
    </w:pPr>
    <w:rPr>
      <w:rFonts w:asciiTheme="majorHAnsi" w:eastAsiaTheme="majorEastAsia" w:hAnsiTheme="majorHAnsi" w:cstheme="majorBidi"/>
      <w:b/>
      <w:bCs/>
      <w:kern w:val="18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29FE"/>
    <w:pPr>
      <w:keepNext/>
      <w:keepLines/>
      <w:spacing w:before="0"/>
      <w:outlineLvl w:val="1"/>
    </w:pPr>
    <w:rPr>
      <w:rFonts w:ascii="Stockholm Type Display Bold" w:eastAsiaTheme="majorEastAsia" w:hAnsi="Stockholm Type Display Bold" w:cstheme="majorBidi"/>
      <w:b/>
      <w:bCs/>
      <w:color w:val="CB5019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9F29FE"/>
    <w:pPr>
      <w:keepNext/>
      <w:keepLines/>
      <w:spacing w:before="0" w:line="240" w:lineRule="atLeast"/>
      <w:outlineLvl w:val="2"/>
    </w:pPr>
    <w:rPr>
      <w:rFonts w:ascii="Stockholm Type Display Bold" w:eastAsiaTheme="majorEastAsia" w:hAnsi="Stockholm Type Display Bold" w:cstheme="majorBidi"/>
      <w:b/>
      <w:bCs/>
      <w:color w:val="CB5019"/>
    </w:rPr>
  </w:style>
  <w:style w:type="paragraph" w:styleId="Rubrik4">
    <w:name w:val="heading 4"/>
    <w:basedOn w:val="Normal"/>
    <w:next w:val="Normal"/>
    <w:link w:val="Rubrik4Char"/>
    <w:uiPriority w:val="9"/>
    <w:qFormat/>
    <w:rsid w:val="00CA6303"/>
    <w:pPr>
      <w:keepNext/>
      <w:keepLines/>
      <w:spacing w:before="30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qFormat/>
    <w:rsid w:val="00CA6303"/>
    <w:pPr>
      <w:keepNext/>
      <w:keepLines/>
      <w:spacing w:before="300"/>
      <w:outlineLvl w:val="4"/>
    </w:pPr>
    <w:rPr>
      <w:rFonts w:asciiTheme="majorHAnsi" w:eastAsiaTheme="majorEastAsia" w:hAnsiTheme="majorHAnsi" w:cstheme="majorBidi"/>
      <w:i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132E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93C12"/>
    <w:rPr>
      <w:rFonts w:asciiTheme="majorHAnsi" w:eastAsiaTheme="majorEastAsia" w:hAnsiTheme="majorHAnsi" w:cstheme="majorBidi"/>
      <w:b/>
      <w:bCs/>
      <w:kern w:val="18"/>
      <w:sz w:val="40"/>
      <w:szCs w:val="28"/>
      <w:lang w:val="sv-SE"/>
    </w:rPr>
  </w:style>
  <w:style w:type="paragraph" w:styleId="Punktlista">
    <w:name w:val="List Bullet"/>
    <w:basedOn w:val="Normal"/>
    <w:uiPriority w:val="86"/>
    <w:qFormat/>
    <w:rsid w:val="00EC05C2"/>
    <w:pPr>
      <w:numPr>
        <w:numId w:val="2"/>
      </w:numPr>
      <w:ind w:left="227" w:hanging="227"/>
      <w:contextualSpacing/>
    </w:pPr>
  </w:style>
  <w:style w:type="paragraph" w:styleId="Liststycke">
    <w:name w:val="List Paragraph"/>
    <w:basedOn w:val="Normal"/>
    <w:uiPriority w:val="34"/>
    <w:qFormat/>
    <w:rsid w:val="00EC05C2"/>
    <w:pPr>
      <w:numPr>
        <w:numId w:val="3"/>
      </w:numPr>
      <w:ind w:left="227" w:hanging="227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29FE"/>
    <w:rPr>
      <w:rFonts w:ascii="Stockholm Type Display Bold" w:eastAsiaTheme="majorEastAsia" w:hAnsi="Stockholm Type Display Bold" w:cstheme="majorBidi"/>
      <w:b/>
      <w:bCs/>
      <w:color w:val="CB5019"/>
      <w:sz w:val="30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9F29FE"/>
    <w:rPr>
      <w:rFonts w:ascii="Stockholm Type Display Bold" w:eastAsiaTheme="majorEastAsia" w:hAnsi="Stockholm Type Display Bold" w:cstheme="majorBidi"/>
      <w:b/>
      <w:bCs/>
      <w:color w:val="CB5019"/>
      <w:sz w:val="24"/>
      <w:szCs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CA6303"/>
    <w:rPr>
      <w:rFonts w:asciiTheme="majorHAnsi" w:eastAsiaTheme="majorEastAsia" w:hAnsiTheme="majorHAnsi" w:cstheme="majorBidi"/>
      <w:bCs/>
      <w:iCs/>
      <w:sz w:val="24"/>
      <w:szCs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rsid w:val="00CA6303"/>
    <w:rPr>
      <w:rFonts w:asciiTheme="majorHAnsi" w:eastAsiaTheme="majorEastAsia" w:hAnsiTheme="majorHAnsi" w:cstheme="majorBidi"/>
      <w:i/>
      <w:sz w:val="24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7A3E25"/>
    <w:pPr>
      <w:tabs>
        <w:tab w:val="center" w:pos="4703"/>
        <w:tab w:val="right" w:pos="9406"/>
      </w:tabs>
      <w:spacing w:line="200" w:lineRule="atLeast"/>
    </w:pPr>
    <w:rPr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7A3E25"/>
    <w:rPr>
      <w:rFonts w:ascii="Stockholm Type Regular" w:hAnsi="Stockholm Type Regular"/>
      <w:sz w:val="20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F13676"/>
    <w:pPr>
      <w:tabs>
        <w:tab w:val="right" w:pos="6050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F13676"/>
    <w:rPr>
      <w:rFonts w:asciiTheme="majorHAnsi" w:hAnsiTheme="majorHAnsi"/>
      <w:sz w:val="20"/>
      <w:szCs w:val="24"/>
      <w:lang w:val="sv-SE"/>
    </w:rPr>
  </w:style>
  <w:style w:type="table" w:styleId="Tabellrutnt">
    <w:name w:val="Table Grid"/>
    <w:basedOn w:val="Normaltabell"/>
    <w:uiPriority w:val="59"/>
    <w:rsid w:val="00CA6303"/>
    <w:pPr>
      <w:spacing w:line="240" w:lineRule="auto"/>
    </w:pPr>
    <w:rPr>
      <w:rFonts w:asciiTheme="majorHAnsi" w:hAnsiTheme="maj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6Char">
    <w:name w:val="Rubrik 6 Char"/>
    <w:basedOn w:val="Standardstycketeckensnitt"/>
    <w:link w:val="Rubrik6"/>
    <w:uiPriority w:val="9"/>
    <w:semiHidden/>
    <w:rsid w:val="00132E83"/>
    <w:rPr>
      <w:rFonts w:asciiTheme="majorHAnsi" w:eastAsiaTheme="majorEastAsia" w:hAnsiTheme="majorHAnsi" w:cstheme="majorBidi"/>
      <w:i/>
      <w:iCs/>
      <w:sz w:val="24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6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628F"/>
    <w:rPr>
      <w:rFonts w:ascii="Tahoma" w:hAnsi="Tahoma" w:cs="Tahoma"/>
      <w:sz w:val="16"/>
      <w:szCs w:val="16"/>
      <w:lang w:val="sv-SE"/>
    </w:rPr>
  </w:style>
  <w:style w:type="paragraph" w:customStyle="1" w:styleId="Titel">
    <w:name w:val="Titel"/>
    <w:basedOn w:val="Ingetavstnd"/>
    <w:next w:val="Ingress"/>
    <w:qFormat/>
    <w:rsid w:val="00EE2076"/>
    <w:pPr>
      <w:spacing w:line="660" w:lineRule="exact"/>
      <w:ind w:left="284" w:right="284"/>
    </w:pPr>
    <w:rPr>
      <w:rFonts w:ascii="Stockholm Type Display Bold" w:hAnsi="Stockholm Type Display Bold"/>
      <w:b/>
      <w:color w:val="F5F3EE"/>
      <w:sz w:val="6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033F6"/>
    <w:pPr>
      <w:spacing w:before="480" w:line="276" w:lineRule="auto"/>
      <w:outlineLvl w:val="9"/>
    </w:pPr>
    <w:rPr>
      <w:color w:val="CA6588" w:themeColor="accent1" w:themeShade="BF"/>
      <w:kern w:val="0"/>
      <w:sz w:val="28"/>
    </w:rPr>
  </w:style>
  <w:style w:type="paragraph" w:styleId="Innehll1">
    <w:name w:val="toc 1"/>
    <w:basedOn w:val="Normal"/>
    <w:next w:val="Normal"/>
    <w:autoRedefine/>
    <w:uiPriority w:val="39"/>
    <w:unhideWhenUsed/>
    <w:rsid w:val="00B2057F"/>
    <w:pPr>
      <w:tabs>
        <w:tab w:val="right" w:pos="6039"/>
      </w:tabs>
      <w:spacing w:before="260" w:line="260" w:lineRule="atLeast"/>
    </w:pPr>
    <w:rPr>
      <w:rFonts w:ascii="Arial" w:hAnsi="Arial"/>
      <w:sz w:val="20"/>
    </w:rPr>
  </w:style>
  <w:style w:type="character" w:styleId="Hyperlnk">
    <w:name w:val="Hyperlink"/>
    <w:basedOn w:val="Standardstycketeckensnitt"/>
    <w:uiPriority w:val="99"/>
    <w:unhideWhenUsed/>
    <w:rsid w:val="003033F6"/>
    <w:rPr>
      <w:color w:val="007EC4" w:themeColor="hyperlink"/>
      <w:u w:val="single"/>
    </w:rPr>
  </w:style>
  <w:style w:type="paragraph" w:customStyle="1" w:styleId="Formatmall1">
    <w:name w:val="Formatmall1"/>
    <w:basedOn w:val="Innehll1"/>
    <w:qFormat/>
    <w:rsid w:val="003033F6"/>
    <w:rPr>
      <w:noProof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E644CC"/>
    <w:pPr>
      <w:spacing w:line="260" w:lineRule="atLeast"/>
    </w:pPr>
    <w:rPr>
      <w:rFonts w:asciiTheme="majorHAnsi" w:hAnsiTheme="majorHAnsi"/>
      <w:i/>
      <w:sz w:val="20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B2057F"/>
    <w:pPr>
      <w:spacing w:line="260" w:lineRule="atLeast"/>
    </w:pPr>
    <w:rPr>
      <w:rFonts w:asciiTheme="majorHAnsi" w:hAnsiTheme="majorHAnsi"/>
      <w:sz w:val="20"/>
    </w:rPr>
  </w:style>
  <w:style w:type="paragraph" w:customStyle="1" w:styleId="Month">
    <w:name w:val="Month"/>
    <w:basedOn w:val="Titel"/>
    <w:next w:val="Normal"/>
    <w:semiHidden/>
    <w:qFormat/>
    <w:rsid w:val="00816B2D"/>
    <w:pPr>
      <w:spacing w:after="600"/>
    </w:pPr>
    <w:rPr>
      <w:b w:val="0"/>
    </w:rPr>
  </w:style>
  <w:style w:type="paragraph" w:styleId="Ingetavstnd">
    <w:name w:val="No Spacing"/>
    <w:uiPriority w:val="1"/>
    <w:semiHidden/>
    <w:rsid w:val="00FC56E2"/>
    <w:pPr>
      <w:spacing w:line="240" w:lineRule="auto"/>
    </w:pPr>
    <w:rPr>
      <w:sz w:val="24"/>
      <w:szCs w:val="24"/>
      <w:lang w:val="sv-SE"/>
    </w:rPr>
  </w:style>
  <w:style w:type="paragraph" w:customStyle="1" w:styleId="Inbjudan">
    <w:name w:val="Inbjudan"/>
    <w:basedOn w:val="Titel"/>
    <w:qFormat/>
    <w:rsid w:val="00EE2076"/>
    <w:pPr>
      <w:spacing w:before="425"/>
    </w:pPr>
    <w:rPr>
      <w:rFonts w:ascii="Stockholm Type Display Regular" w:hAnsi="Stockholm Type Display Regular"/>
      <w:b w:val="0"/>
    </w:rPr>
  </w:style>
  <w:style w:type="paragraph" w:customStyle="1" w:styleId="Ingress">
    <w:name w:val="Ingress"/>
    <w:basedOn w:val="Month"/>
    <w:qFormat/>
    <w:rsid w:val="00EE2076"/>
    <w:pPr>
      <w:spacing w:before="425" w:after="0" w:line="300" w:lineRule="atLeast"/>
    </w:pPr>
    <w:rPr>
      <w:rFonts w:ascii="Stockholm Type Display Regular" w:hAnsi="Stockholm Type Display Regular"/>
      <w:sz w:val="24"/>
    </w:rPr>
  </w:style>
  <w:style w:type="paragraph" w:customStyle="1" w:styleId="VarNrHur">
    <w:name w:val="VarNärHur"/>
    <w:basedOn w:val="Titel"/>
    <w:qFormat/>
    <w:rsid w:val="00EE2076"/>
    <w:pPr>
      <w:spacing w:line="300" w:lineRule="atLeast"/>
      <w:ind w:left="340" w:right="369"/>
    </w:pPr>
    <w:rPr>
      <w:rFonts w:ascii="Stockholm Type Display Regular" w:hAnsi="Stockholm Type Display Regular"/>
      <w:b w:val="0"/>
      <w:sz w:val="24"/>
    </w:rPr>
  </w:style>
  <w:style w:type="paragraph" w:customStyle="1" w:styleId="Default">
    <w:name w:val="Default"/>
    <w:rsid w:val="00D41CBD"/>
    <w:pPr>
      <w:autoSpaceDE w:val="0"/>
      <w:autoSpaceDN w:val="0"/>
      <w:adjustRightInd w:val="0"/>
      <w:spacing w:line="240" w:lineRule="auto"/>
    </w:pPr>
    <w:rPr>
      <w:rFonts w:ascii="Stockholm Type Bold" w:hAnsi="Stockholm Type Bold" w:cs="Stockholm Type Bold"/>
      <w:color w:val="000000"/>
      <w:sz w:val="24"/>
      <w:szCs w:val="24"/>
    </w:rPr>
  </w:style>
  <w:style w:type="character" w:customStyle="1" w:styleId="A2">
    <w:name w:val="A2"/>
    <w:uiPriority w:val="99"/>
    <w:rsid w:val="00D41CBD"/>
    <w:rPr>
      <w:rFonts w:cs="Stockholm Type Bold"/>
      <w:b/>
      <w:bCs/>
      <w:color w:val="000000"/>
      <w:sz w:val="16"/>
      <w:szCs w:val="16"/>
    </w:rPr>
  </w:style>
  <w:style w:type="paragraph" w:customStyle="1" w:styleId="Botten">
    <w:name w:val="Botten"/>
    <w:basedOn w:val="Normal"/>
    <w:qFormat/>
    <w:rsid w:val="008C479D"/>
    <w:pPr>
      <w:spacing w:before="0"/>
      <w:ind w:left="7654" w:hanging="3827"/>
    </w:pPr>
    <w:rPr>
      <w:rFonts w:ascii="Stockholm Type Display Bold" w:hAnsi="Stockholm Type Display Bold"/>
      <w:b/>
    </w:rPr>
  </w:style>
  <w:style w:type="paragraph" w:customStyle="1" w:styleId="Kontakta">
    <w:name w:val="Kontakta"/>
    <w:basedOn w:val="Titel"/>
    <w:qFormat/>
    <w:rsid w:val="00DF4270"/>
    <w:pPr>
      <w:spacing w:after="40" w:line="200" w:lineRule="atLeast"/>
      <w:ind w:left="0" w:right="0"/>
    </w:pPr>
    <w:rPr>
      <w:rFonts w:ascii="Stockholm Type Bold" w:hAnsi="Stockholm Type Bold"/>
      <w:color w:val="auto"/>
      <w:sz w:val="16"/>
    </w:rPr>
  </w:style>
  <w:style w:type="paragraph" w:styleId="Normalwebb">
    <w:name w:val="Normal (Web)"/>
    <w:basedOn w:val="Normal"/>
    <w:uiPriority w:val="99"/>
    <w:unhideWhenUsed/>
    <w:rsid w:val="00B73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1938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86" w:qFormat="1"/>
    <w:lsdException w:name="Title" w:uiPriority="10" w:unhideWhenUsed="0"/>
    <w:lsdException w:name="Default Paragraph Font" w:uiPriority="1"/>
    <w:lsdException w:name="Subtitle" w:uiPriority="11" w:unhideWhenUsed="0"/>
    <w:lsdException w:name="Strong" w:uiPriority="22" w:unhideWhenUsed="0" w:qFormat="1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EA7"/>
    <w:pPr>
      <w:spacing w:before="13"/>
    </w:pPr>
    <w:rPr>
      <w:rFonts w:ascii="Stockholm Type Regular" w:hAnsi="Stockholm Type Regular"/>
      <w:sz w:val="24"/>
      <w:szCs w:val="24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93C12"/>
    <w:pPr>
      <w:keepNext/>
      <w:keepLines/>
      <w:spacing w:before="300"/>
      <w:outlineLvl w:val="0"/>
    </w:pPr>
    <w:rPr>
      <w:rFonts w:asciiTheme="majorHAnsi" w:eastAsiaTheme="majorEastAsia" w:hAnsiTheme="majorHAnsi" w:cstheme="majorBidi"/>
      <w:b/>
      <w:bCs/>
      <w:kern w:val="18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29FE"/>
    <w:pPr>
      <w:keepNext/>
      <w:keepLines/>
      <w:spacing w:before="0"/>
      <w:outlineLvl w:val="1"/>
    </w:pPr>
    <w:rPr>
      <w:rFonts w:ascii="Stockholm Type Display Bold" w:eastAsiaTheme="majorEastAsia" w:hAnsi="Stockholm Type Display Bold" w:cstheme="majorBidi"/>
      <w:b/>
      <w:bCs/>
      <w:color w:val="CB5019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9F29FE"/>
    <w:pPr>
      <w:keepNext/>
      <w:keepLines/>
      <w:spacing w:before="0" w:line="240" w:lineRule="atLeast"/>
      <w:outlineLvl w:val="2"/>
    </w:pPr>
    <w:rPr>
      <w:rFonts w:ascii="Stockholm Type Display Bold" w:eastAsiaTheme="majorEastAsia" w:hAnsi="Stockholm Type Display Bold" w:cstheme="majorBidi"/>
      <w:b/>
      <w:bCs/>
      <w:color w:val="CB5019"/>
    </w:rPr>
  </w:style>
  <w:style w:type="paragraph" w:styleId="Rubrik4">
    <w:name w:val="heading 4"/>
    <w:basedOn w:val="Normal"/>
    <w:next w:val="Normal"/>
    <w:link w:val="Rubrik4Char"/>
    <w:uiPriority w:val="9"/>
    <w:qFormat/>
    <w:rsid w:val="00CA6303"/>
    <w:pPr>
      <w:keepNext/>
      <w:keepLines/>
      <w:spacing w:before="30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qFormat/>
    <w:rsid w:val="00CA6303"/>
    <w:pPr>
      <w:keepNext/>
      <w:keepLines/>
      <w:spacing w:before="300"/>
      <w:outlineLvl w:val="4"/>
    </w:pPr>
    <w:rPr>
      <w:rFonts w:asciiTheme="majorHAnsi" w:eastAsiaTheme="majorEastAsia" w:hAnsiTheme="majorHAnsi" w:cstheme="majorBidi"/>
      <w:i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132E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93C12"/>
    <w:rPr>
      <w:rFonts w:asciiTheme="majorHAnsi" w:eastAsiaTheme="majorEastAsia" w:hAnsiTheme="majorHAnsi" w:cstheme="majorBidi"/>
      <w:b/>
      <w:bCs/>
      <w:kern w:val="18"/>
      <w:sz w:val="40"/>
      <w:szCs w:val="28"/>
      <w:lang w:val="sv-SE"/>
    </w:rPr>
  </w:style>
  <w:style w:type="paragraph" w:styleId="Punktlista">
    <w:name w:val="List Bullet"/>
    <w:basedOn w:val="Normal"/>
    <w:uiPriority w:val="86"/>
    <w:qFormat/>
    <w:rsid w:val="00EC05C2"/>
    <w:pPr>
      <w:numPr>
        <w:numId w:val="2"/>
      </w:numPr>
      <w:ind w:left="227" w:hanging="227"/>
      <w:contextualSpacing/>
    </w:pPr>
  </w:style>
  <w:style w:type="paragraph" w:styleId="Liststycke">
    <w:name w:val="List Paragraph"/>
    <w:basedOn w:val="Normal"/>
    <w:uiPriority w:val="34"/>
    <w:qFormat/>
    <w:rsid w:val="00EC05C2"/>
    <w:pPr>
      <w:numPr>
        <w:numId w:val="3"/>
      </w:numPr>
      <w:ind w:left="227" w:hanging="227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29FE"/>
    <w:rPr>
      <w:rFonts w:ascii="Stockholm Type Display Bold" w:eastAsiaTheme="majorEastAsia" w:hAnsi="Stockholm Type Display Bold" w:cstheme="majorBidi"/>
      <w:b/>
      <w:bCs/>
      <w:color w:val="CB5019"/>
      <w:sz w:val="30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9F29FE"/>
    <w:rPr>
      <w:rFonts w:ascii="Stockholm Type Display Bold" w:eastAsiaTheme="majorEastAsia" w:hAnsi="Stockholm Type Display Bold" w:cstheme="majorBidi"/>
      <w:b/>
      <w:bCs/>
      <w:color w:val="CB5019"/>
      <w:sz w:val="24"/>
      <w:szCs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CA6303"/>
    <w:rPr>
      <w:rFonts w:asciiTheme="majorHAnsi" w:eastAsiaTheme="majorEastAsia" w:hAnsiTheme="majorHAnsi" w:cstheme="majorBidi"/>
      <w:bCs/>
      <w:iCs/>
      <w:sz w:val="24"/>
      <w:szCs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rsid w:val="00CA6303"/>
    <w:rPr>
      <w:rFonts w:asciiTheme="majorHAnsi" w:eastAsiaTheme="majorEastAsia" w:hAnsiTheme="majorHAnsi" w:cstheme="majorBidi"/>
      <w:i/>
      <w:sz w:val="24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7A3E25"/>
    <w:pPr>
      <w:tabs>
        <w:tab w:val="center" w:pos="4703"/>
        <w:tab w:val="right" w:pos="9406"/>
      </w:tabs>
      <w:spacing w:line="200" w:lineRule="atLeast"/>
    </w:pPr>
    <w:rPr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7A3E25"/>
    <w:rPr>
      <w:rFonts w:ascii="Stockholm Type Regular" w:hAnsi="Stockholm Type Regular"/>
      <w:sz w:val="20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F13676"/>
    <w:pPr>
      <w:tabs>
        <w:tab w:val="right" w:pos="6050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F13676"/>
    <w:rPr>
      <w:rFonts w:asciiTheme="majorHAnsi" w:hAnsiTheme="majorHAnsi"/>
      <w:sz w:val="20"/>
      <w:szCs w:val="24"/>
      <w:lang w:val="sv-SE"/>
    </w:rPr>
  </w:style>
  <w:style w:type="table" w:styleId="Tabellrutnt">
    <w:name w:val="Table Grid"/>
    <w:basedOn w:val="Normaltabell"/>
    <w:uiPriority w:val="59"/>
    <w:rsid w:val="00CA6303"/>
    <w:pPr>
      <w:spacing w:line="240" w:lineRule="auto"/>
    </w:pPr>
    <w:rPr>
      <w:rFonts w:asciiTheme="majorHAnsi" w:hAnsiTheme="maj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6Char">
    <w:name w:val="Rubrik 6 Char"/>
    <w:basedOn w:val="Standardstycketeckensnitt"/>
    <w:link w:val="Rubrik6"/>
    <w:uiPriority w:val="9"/>
    <w:semiHidden/>
    <w:rsid w:val="00132E83"/>
    <w:rPr>
      <w:rFonts w:asciiTheme="majorHAnsi" w:eastAsiaTheme="majorEastAsia" w:hAnsiTheme="majorHAnsi" w:cstheme="majorBidi"/>
      <w:i/>
      <w:iCs/>
      <w:sz w:val="24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6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628F"/>
    <w:rPr>
      <w:rFonts w:ascii="Tahoma" w:hAnsi="Tahoma" w:cs="Tahoma"/>
      <w:sz w:val="16"/>
      <w:szCs w:val="16"/>
      <w:lang w:val="sv-SE"/>
    </w:rPr>
  </w:style>
  <w:style w:type="paragraph" w:customStyle="1" w:styleId="Titel">
    <w:name w:val="Titel"/>
    <w:basedOn w:val="Ingetavstnd"/>
    <w:next w:val="Ingress"/>
    <w:qFormat/>
    <w:rsid w:val="00EE2076"/>
    <w:pPr>
      <w:spacing w:line="660" w:lineRule="exact"/>
      <w:ind w:left="284" w:right="284"/>
    </w:pPr>
    <w:rPr>
      <w:rFonts w:ascii="Stockholm Type Display Bold" w:hAnsi="Stockholm Type Display Bold"/>
      <w:b/>
      <w:color w:val="F5F3EE"/>
      <w:sz w:val="6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033F6"/>
    <w:pPr>
      <w:spacing w:before="480" w:line="276" w:lineRule="auto"/>
      <w:outlineLvl w:val="9"/>
    </w:pPr>
    <w:rPr>
      <w:color w:val="CA6588" w:themeColor="accent1" w:themeShade="BF"/>
      <w:kern w:val="0"/>
      <w:sz w:val="28"/>
    </w:rPr>
  </w:style>
  <w:style w:type="paragraph" w:styleId="Innehll1">
    <w:name w:val="toc 1"/>
    <w:basedOn w:val="Normal"/>
    <w:next w:val="Normal"/>
    <w:autoRedefine/>
    <w:uiPriority w:val="39"/>
    <w:unhideWhenUsed/>
    <w:rsid w:val="00B2057F"/>
    <w:pPr>
      <w:tabs>
        <w:tab w:val="right" w:pos="6039"/>
      </w:tabs>
      <w:spacing w:before="260" w:line="260" w:lineRule="atLeast"/>
    </w:pPr>
    <w:rPr>
      <w:rFonts w:ascii="Arial" w:hAnsi="Arial"/>
      <w:sz w:val="20"/>
    </w:rPr>
  </w:style>
  <w:style w:type="character" w:styleId="Hyperlnk">
    <w:name w:val="Hyperlink"/>
    <w:basedOn w:val="Standardstycketeckensnitt"/>
    <w:uiPriority w:val="99"/>
    <w:unhideWhenUsed/>
    <w:rsid w:val="003033F6"/>
    <w:rPr>
      <w:color w:val="007EC4" w:themeColor="hyperlink"/>
      <w:u w:val="single"/>
    </w:rPr>
  </w:style>
  <w:style w:type="paragraph" w:customStyle="1" w:styleId="Formatmall1">
    <w:name w:val="Formatmall1"/>
    <w:basedOn w:val="Innehll1"/>
    <w:qFormat/>
    <w:rsid w:val="003033F6"/>
    <w:rPr>
      <w:noProof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E644CC"/>
    <w:pPr>
      <w:spacing w:line="260" w:lineRule="atLeast"/>
    </w:pPr>
    <w:rPr>
      <w:rFonts w:asciiTheme="majorHAnsi" w:hAnsiTheme="majorHAnsi"/>
      <w:i/>
      <w:sz w:val="20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B2057F"/>
    <w:pPr>
      <w:spacing w:line="260" w:lineRule="atLeast"/>
    </w:pPr>
    <w:rPr>
      <w:rFonts w:asciiTheme="majorHAnsi" w:hAnsiTheme="majorHAnsi"/>
      <w:sz w:val="20"/>
    </w:rPr>
  </w:style>
  <w:style w:type="paragraph" w:customStyle="1" w:styleId="Month">
    <w:name w:val="Month"/>
    <w:basedOn w:val="Titel"/>
    <w:next w:val="Normal"/>
    <w:semiHidden/>
    <w:qFormat/>
    <w:rsid w:val="00816B2D"/>
    <w:pPr>
      <w:spacing w:after="600"/>
    </w:pPr>
    <w:rPr>
      <w:b w:val="0"/>
    </w:rPr>
  </w:style>
  <w:style w:type="paragraph" w:styleId="Ingetavstnd">
    <w:name w:val="No Spacing"/>
    <w:uiPriority w:val="1"/>
    <w:semiHidden/>
    <w:rsid w:val="00FC56E2"/>
    <w:pPr>
      <w:spacing w:line="240" w:lineRule="auto"/>
    </w:pPr>
    <w:rPr>
      <w:sz w:val="24"/>
      <w:szCs w:val="24"/>
      <w:lang w:val="sv-SE"/>
    </w:rPr>
  </w:style>
  <w:style w:type="paragraph" w:customStyle="1" w:styleId="Inbjudan">
    <w:name w:val="Inbjudan"/>
    <w:basedOn w:val="Titel"/>
    <w:qFormat/>
    <w:rsid w:val="00EE2076"/>
    <w:pPr>
      <w:spacing w:before="425"/>
    </w:pPr>
    <w:rPr>
      <w:rFonts w:ascii="Stockholm Type Display Regular" w:hAnsi="Stockholm Type Display Regular"/>
      <w:b w:val="0"/>
    </w:rPr>
  </w:style>
  <w:style w:type="paragraph" w:customStyle="1" w:styleId="Ingress">
    <w:name w:val="Ingress"/>
    <w:basedOn w:val="Month"/>
    <w:qFormat/>
    <w:rsid w:val="00EE2076"/>
    <w:pPr>
      <w:spacing w:before="425" w:after="0" w:line="300" w:lineRule="atLeast"/>
    </w:pPr>
    <w:rPr>
      <w:rFonts w:ascii="Stockholm Type Display Regular" w:hAnsi="Stockholm Type Display Regular"/>
      <w:sz w:val="24"/>
    </w:rPr>
  </w:style>
  <w:style w:type="paragraph" w:customStyle="1" w:styleId="VarNrHur">
    <w:name w:val="VarNärHur"/>
    <w:basedOn w:val="Titel"/>
    <w:qFormat/>
    <w:rsid w:val="00EE2076"/>
    <w:pPr>
      <w:spacing w:line="300" w:lineRule="atLeast"/>
      <w:ind w:left="340" w:right="369"/>
    </w:pPr>
    <w:rPr>
      <w:rFonts w:ascii="Stockholm Type Display Regular" w:hAnsi="Stockholm Type Display Regular"/>
      <w:b w:val="0"/>
      <w:sz w:val="24"/>
    </w:rPr>
  </w:style>
  <w:style w:type="paragraph" w:customStyle="1" w:styleId="Default">
    <w:name w:val="Default"/>
    <w:rsid w:val="00D41CBD"/>
    <w:pPr>
      <w:autoSpaceDE w:val="0"/>
      <w:autoSpaceDN w:val="0"/>
      <w:adjustRightInd w:val="0"/>
      <w:spacing w:line="240" w:lineRule="auto"/>
    </w:pPr>
    <w:rPr>
      <w:rFonts w:ascii="Stockholm Type Bold" w:hAnsi="Stockholm Type Bold" w:cs="Stockholm Type Bold"/>
      <w:color w:val="000000"/>
      <w:sz w:val="24"/>
      <w:szCs w:val="24"/>
    </w:rPr>
  </w:style>
  <w:style w:type="character" w:customStyle="1" w:styleId="A2">
    <w:name w:val="A2"/>
    <w:uiPriority w:val="99"/>
    <w:rsid w:val="00D41CBD"/>
    <w:rPr>
      <w:rFonts w:cs="Stockholm Type Bold"/>
      <w:b/>
      <w:bCs/>
      <w:color w:val="000000"/>
      <w:sz w:val="16"/>
      <w:szCs w:val="16"/>
    </w:rPr>
  </w:style>
  <w:style w:type="paragraph" w:customStyle="1" w:styleId="Botten">
    <w:name w:val="Botten"/>
    <w:basedOn w:val="Normal"/>
    <w:qFormat/>
    <w:rsid w:val="008C479D"/>
    <w:pPr>
      <w:spacing w:before="0"/>
      <w:ind w:left="7654" w:hanging="3827"/>
    </w:pPr>
    <w:rPr>
      <w:rFonts w:ascii="Stockholm Type Display Bold" w:hAnsi="Stockholm Type Display Bold"/>
      <w:b/>
    </w:rPr>
  </w:style>
  <w:style w:type="paragraph" w:customStyle="1" w:styleId="Kontakta">
    <w:name w:val="Kontakta"/>
    <w:basedOn w:val="Titel"/>
    <w:qFormat/>
    <w:rsid w:val="00DF4270"/>
    <w:pPr>
      <w:spacing w:after="40" w:line="200" w:lineRule="atLeast"/>
      <w:ind w:left="0" w:right="0"/>
    </w:pPr>
    <w:rPr>
      <w:rFonts w:ascii="Stockholm Type Bold" w:hAnsi="Stockholm Type Bold"/>
      <w:color w:val="auto"/>
      <w:sz w:val="16"/>
    </w:rPr>
  </w:style>
  <w:style w:type="paragraph" w:styleId="Normalwebb">
    <w:name w:val="Normal (Web)"/>
    <w:basedOn w:val="Normal"/>
    <w:uiPriority w:val="99"/>
    <w:unhideWhenUsed/>
    <w:rsid w:val="00B73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193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tockholm.se\cli-mallar\mallar\Stockholms%20Stad\Stockholms%20Stad\Inbjudan.dotm" TargetMode="External"/></Relationships>
</file>

<file path=word/theme/theme1.xml><?xml version="1.0" encoding="utf-8"?>
<a:theme xmlns:a="http://schemas.openxmlformats.org/drawingml/2006/main" name="Office-tema">
  <a:themeElements>
    <a:clrScheme name="Stockholms stads färger">
      <a:dk1>
        <a:srgbClr val="683788"/>
      </a:dk1>
      <a:lt1>
        <a:srgbClr val="BCAAD0"/>
      </a:lt1>
      <a:dk2>
        <a:srgbClr val="007EC4"/>
      </a:dk2>
      <a:lt2>
        <a:srgbClr val="ACC7E9"/>
      </a:lt2>
      <a:accent1>
        <a:srgbClr val="E4B1C3"/>
      </a:accent1>
      <a:accent2>
        <a:srgbClr val="C40068"/>
      </a:accent2>
      <a:accent3>
        <a:srgbClr val="B6D7D3"/>
      </a:accent3>
      <a:accent4>
        <a:srgbClr val="289D93"/>
      </a:accent4>
      <a:accent5>
        <a:srgbClr val="CB5019"/>
      </a:accent5>
      <a:accent6>
        <a:srgbClr val="FFFFFF"/>
      </a:accent6>
      <a:hlink>
        <a:srgbClr val="007EC4"/>
      </a:hlink>
      <a:folHlink>
        <a:srgbClr val="683788"/>
      </a:folHlink>
    </a:clrScheme>
    <a:fontScheme name="Stockholms stads kontorsmallar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Standardegenskaper.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8665D-5670-4E11-9D94-C47B7B5EF4D3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EE0AC3C1-4D99-4678-9A4B-189853E1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Inbjudan</Template>
  <TotalTime>67</TotalTime>
  <Pages>3</Pages>
  <Words>180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stad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aa49386</dc:creator>
  <cp:lastModifiedBy>Karin Olsson-Sandberg</cp:lastModifiedBy>
  <cp:revision>4</cp:revision>
  <cp:lastPrinted>2015-01-20T15:01:00Z</cp:lastPrinted>
  <dcterms:created xsi:type="dcterms:W3CDTF">2015-11-25T12:31:00Z</dcterms:created>
  <dcterms:modified xsi:type="dcterms:W3CDTF">2015-12-14T13:16:00Z</dcterms:modified>
  <cp:category>Rapport</cp:category>
</cp:coreProperties>
</file>